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2A2" w:rsidRPr="00DC35C4" w:rsidRDefault="007352A2" w:rsidP="00DC35C4">
      <w:pPr>
        <w:rPr>
          <w:rFonts w:eastAsia="黑体" w:cs="Times New Roman"/>
        </w:rPr>
      </w:pPr>
      <w:r w:rsidRPr="00DC35C4">
        <w:rPr>
          <w:rFonts w:eastAsia="黑体" w:cs="Times New Roman"/>
        </w:rPr>
        <w:t>附件</w:t>
      </w:r>
    </w:p>
    <w:p w:rsidR="009E6909" w:rsidRPr="00DC35C4" w:rsidRDefault="007352A2" w:rsidP="00DC35C4">
      <w:pPr>
        <w:jc w:val="center"/>
        <w:rPr>
          <w:rFonts w:eastAsia="方正小标宋简体" w:cs="Times New Roman"/>
          <w:sz w:val="44"/>
        </w:rPr>
      </w:pPr>
      <w:r w:rsidRPr="00DC35C4">
        <w:rPr>
          <w:rFonts w:eastAsia="方正小标宋简体" w:cs="Times New Roman"/>
          <w:sz w:val="44"/>
        </w:rPr>
        <w:t>中山大学教职工</w:t>
      </w:r>
      <w:r w:rsidRPr="00DC35C4">
        <w:rPr>
          <w:rFonts w:eastAsia="方正小标宋简体" w:cs="Times New Roman"/>
          <w:sz w:val="44"/>
        </w:rPr>
        <w:t>201</w:t>
      </w:r>
      <w:r w:rsidR="0040753A">
        <w:rPr>
          <w:rFonts w:eastAsia="方正小标宋简体" w:cs="Times New Roman" w:hint="eastAsia"/>
          <w:sz w:val="44"/>
        </w:rPr>
        <w:t>8</w:t>
      </w:r>
      <w:r w:rsidRPr="00DC35C4">
        <w:rPr>
          <w:rFonts w:eastAsia="方正小标宋简体" w:cs="Times New Roman"/>
          <w:sz w:val="44"/>
        </w:rPr>
        <w:t>年度体检项目</w:t>
      </w:r>
    </w:p>
    <w:p w:rsidR="0040753A" w:rsidRPr="00DC35C4" w:rsidRDefault="0040753A" w:rsidP="00DA6CA7">
      <w:pPr>
        <w:rPr>
          <w:rFonts w:eastAsia="方正小标宋简体" w:cs="Times New Roman"/>
        </w:rPr>
      </w:pPr>
    </w:p>
    <w:tbl>
      <w:tblPr>
        <w:tblW w:w="8082" w:type="dxa"/>
        <w:jc w:val="center"/>
        <w:tblInd w:w="-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706"/>
        <w:gridCol w:w="2798"/>
        <w:gridCol w:w="2835"/>
        <w:gridCol w:w="850"/>
        <w:gridCol w:w="893"/>
      </w:tblGrid>
      <w:tr w:rsidR="00FF67BF" w:rsidRPr="00DC35C4" w:rsidTr="00704BE9">
        <w:trPr>
          <w:trHeight w:val="677"/>
          <w:jc w:val="center"/>
        </w:trPr>
        <w:tc>
          <w:tcPr>
            <w:tcW w:w="7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FF67BF" w:rsidRDefault="00FF67BF" w:rsidP="004A44F1">
            <w:pPr>
              <w:widowControl/>
              <w:spacing w:line="240" w:lineRule="auto"/>
              <w:jc w:val="center"/>
              <w:rPr>
                <w:rFonts w:eastAsia="宋体" w:cs="Times New Roman"/>
                <w:b/>
                <w:kern w:val="0"/>
                <w:sz w:val="22"/>
                <w:szCs w:val="22"/>
              </w:rPr>
            </w:pPr>
            <w:r w:rsidRPr="00FF67BF"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>序号</w:t>
            </w:r>
          </w:p>
        </w:tc>
        <w:tc>
          <w:tcPr>
            <w:tcW w:w="27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FF67BF" w:rsidRDefault="00FF67BF" w:rsidP="004A44F1">
            <w:pPr>
              <w:widowControl/>
              <w:spacing w:line="240" w:lineRule="auto"/>
              <w:jc w:val="center"/>
              <w:rPr>
                <w:rFonts w:eastAsia="宋体" w:cs="Times New Roman"/>
                <w:b/>
                <w:kern w:val="0"/>
                <w:sz w:val="22"/>
                <w:szCs w:val="22"/>
              </w:rPr>
            </w:pPr>
            <w:r w:rsidRPr="00FF67BF"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>项</w:t>
            </w:r>
            <w:r w:rsidR="004A44F1"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 xml:space="preserve">  </w:t>
            </w:r>
            <w:r w:rsidRPr="00FF67BF"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>目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FF67BF" w:rsidRDefault="00FF67BF" w:rsidP="004A44F1">
            <w:pPr>
              <w:widowControl/>
              <w:spacing w:line="240" w:lineRule="auto"/>
              <w:jc w:val="center"/>
              <w:rPr>
                <w:rFonts w:eastAsia="宋体" w:cs="Times New Roman"/>
                <w:b/>
                <w:kern w:val="0"/>
                <w:sz w:val="22"/>
                <w:szCs w:val="22"/>
              </w:rPr>
            </w:pPr>
            <w:r w:rsidRPr="00FF67BF"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>项目说明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FF67BF" w:rsidRDefault="00FF67BF" w:rsidP="004A44F1">
            <w:pPr>
              <w:widowControl/>
              <w:spacing w:line="240" w:lineRule="auto"/>
              <w:jc w:val="center"/>
              <w:rPr>
                <w:rFonts w:eastAsia="宋体" w:cs="Times New Roman"/>
                <w:b/>
                <w:kern w:val="0"/>
                <w:sz w:val="22"/>
                <w:szCs w:val="22"/>
              </w:rPr>
            </w:pPr>
            <w:r w:rsidRPr="00FF67BF"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>男</w:t>
            </w:r>
          </w:p>
        </w:tc>
        <w:tc>
          <w:tcPr>
            <w:tcW w:w="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FF67BF" w:rsidRDefault="00FF67BF" w:rsidP="004A44F1">
            <w:pPr>
              <w:widowControl/>
              <w:spacing w:line="240" w:lineRule="auto"/>
              <w:jc w:val="center"/>
              <w:rPr>
                <w:rFonts w:eastAsia="宋体" w:cs="Times New Roman"/>
                <w:b/>
                <w:kern w:val="0"/>
                <w:sz w:val="21"/>
              </w:rPr>
            </w:pPr>
            <w:r w:rsidRPr="00FF67BF">
              <w:rPr>
                <w:rFonts w:eastAsia="宋体" w:cs="Times New Roman" w:hint="eastAsia"/>
                <w:b/>
                <w:kern w:val="0"/>
                <w:sz w:val="21"/>
              </w:rPr>
              <w:t>女</w:t>
            </w:r>
          </w:p>
        </w:tc>
      </w:tr>
      <w:tr w:rsidR="00FF67BF" w:rsidRPr="00DC35C4" w:rsidTr="00704BE9">
        <w:trPr>
          <w:trHeight w:val="20"/>
          <w:jc w:val="center"/>
        </w:trPr>
        <w:tc>
          <w:tcPr>
            <w:tcW w:w="7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1 </w:t>
            </w:r>
          </w:p>
        </w:tc>
        <w:tc>
          <w:tcPr>
            <w:tcW w:w="27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内科及医生评估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结果评估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FF67BF" w:rsidRPr="00DC35C4" w:rsidTr="00704BE9">
        <w:trPr>
          <w:trHeight w:val="20"/>
          <w:jc w:val="center"/>
        </w:trPr>
        <w:tc>
          <w:tcPr>
            <w:tcW w:w="7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2 </w:t>
            </w:r>
          </w:p>
        </w:tc>
        <w:tc>
          <w:tcPr>
            <w:tcW w:w="27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耳鼻喉科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FF67BF" w:rsidRPr="00DC35C4" w:rsidTr="00704BE9">
        <w:trPr>
          <w:trHeight w:val="20"/>
          <w:jc w:val="center"/>
        </w:trPr>
        <w:tc>
          <w:tcPr>
            <w:tcW w:w="7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3 </w:t>
            </w:r>
          </w:p>
        </w:tc>
        <w:tc>
          <w:tcPr>
            <w:tcW w:w="27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妇科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(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常规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)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FF67BF" w:rsidRPr="00DC35C4" w:rsidTr="00704BE9">
        <w:trPr>
          <w:trHeight w:val="20"/>
          <w:jc w:val="center"/>
        </w:trPr>
        <w:tc>
          <w:tcPr>
            <w:tcW w:w="7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4 </w:t>
            </w:r>
          </w:p>
        </w:tc>
        <w:tc>
          <w:tcPr>
            <w:tcW w:w="27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眼科（含眼底）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FF67BF" w:rsidRPr="00DC35C4" w:rsidTr="00704BE9">
        <w:trPr>
          <w:trHeight w:val="20"/>
          <w:jc w:val="center"/>
        </w:trPr>
        <w:tc>
          <w:tcPr>
            <w:tcW w:w="7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5 </w:t>
            </w:r>
          </w:p>
        </w:tc>
        <w:tc>
          <w:tcPr>
            <w:tcW w:w="27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A6CA7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宫颈</w:t>
            </w:r>
            <w:r w:rsidR="00DA6CA7">
              <w:rPr>
                <w:rFonts w:eastAsia="宋体" w:cs="Times New Roman" w:hint="eastAsia"/>
                <w:kern w:val="0"/>
                <w:sz w:val="22"/>
                <w:szCs w:val="22"/>
              </w:rPr>
              <w:t>液基细胞学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涂片</w:t>
            </w:r>
            <w:r w:rsidR="00DA6CA7">
              <w:rPr>
                <w:rFonts w:eastAsia="宋体" w:cs="Times New Roman" w:hint="eastAsia"/>
                <w:kern w:val="0"/>
                <w:sz w:val="22"/>
                <w:szCs w:val="22"/>
              </w:rPr>
              <w:t>（已婚女性）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妇检，排除宫颈癌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FF67BF" w:rsidRPr="00DC35C4" w:rsidTr="00704BE9">
        <w:trPr>
          <w:trHeight w:val="20"/>
          <w:jc w:val="center"/>
        </w:trPr>
        <w:tc>
          <w:tcPr>
            <w:tcW w:w="7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6 </w:t>
            </w:r>
          </w:p>
        </w:tc>
        <w:tc>
          <w:tcPr>
            <w:tcW w:w="27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血常规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抽血，排除血液系统疾病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FF67BF" w:rsidRPr="00DC35C4" w:rsidTr="00704BE9">
        <w:trPr>
          <w:trHeight w:val="20"/>
          <w:jc w:val="center"/>
        </w:trPr>
        <w:tc>
          <w:tcPr>
            <w:tcW w:w="7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7 </w:t>
            </w:r>
          </w:p>
        </w:tc>
        <w:tc>
          <w:tcPr>
            <w:tcW w:w="27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尿常规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留尿，排除泌尿系统疾病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FF67BF" w:rsidRPr="00DC35C4" w:rsidTr="00704BE9">
        <w:trPr>
          <w:trHeight w:val="20"/>
          <w:jc w:val="center"/>
        </w:trPr>
        <w:tc>
          <w:tcPr>
            <w:tcW w:w="7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8 </w:t>
            </w:r>
          </w:p>
        </w:tc>
        <w:tc>
          <w:tcPr>
            <w:tcW w:w="27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肝功三项（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AST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、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ALT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、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GGT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）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抽血，肝功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FF67BF" w:rsidRPr="00DC35C4" w:rsidTr="00704BE9">
        <w:trPr>
          <w:trHeight w:val="20"/>
          <w:jc w:val="center"/>
        </w:trPr>
        <w:tc>
          <w:tcPr>
            <w:tcW w:w="7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9 </w:t>
            </w:r>
          </w:p>
        </w:tc>
        <w:tc>
          <w:tcPr>
            <w:tcW w:w="27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EB1371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肿瘤组合Ⅰ（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AFP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、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CEA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、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CA125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、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CA19-9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、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SCC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）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EB1371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抽血，排除</w:t>
            </w:r>
            <w:r w:rsidR="00EB1371">
              <w:rPr>
                <w:rFonts w:eastAsia="宋体" w:cs="Times New Roman" w:hint="eastAsia"/>
                <w:kern w:val="0"/>
                <w:sz w:val="22"/>
                <w:szCs w:val="22"/>
              </w:rPr>
              <w:t>系列癌症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FF67BF" w:rsidRPr="00DC35C4" w:rsidTr="00704BE9">
        <w:trPr>
          <w:trHeight w:val="20"/>
          <w:jc w:val="center"/>
        </w:trPr>
        <w:tc>
          <w:tcPr>
            <w:tcW w:w="7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EB1371" w:rsidP="00EB1371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1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0</w:t>
            </w:r>
          </w:p>
        </w:tc>
        <w:tc>
          <w:tcPr>
            <w:tcW w:w="27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血脂四项（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TC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、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TG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、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HDL-C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、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LDL-C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）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抽血，血脂情况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FF67BF" w:rsidRPr="00DC35C4" w:rsidTr="00704BE9">
        <w:trPr>
          <w:trHeight w:val="20"/>
          <w:jc w:val="center"/>
        </w:trPr>
        <w:tc>
          <w:tcPr>
            <w:tcW w:w="7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EB1371" w:rsidP="00EB1371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1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1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7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空腹血糖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抽血，血糖情况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FF67BF" w:rsidRPr="00DC35C4" w:rsidTr="00704BE9">
        <w:trPr>
          <w:trHeight w:val="20"/>
          <w:jc w:val="center"/>
        </w:trPr>
        <w:tc>
          <w:tcPr>
            <w:tcW w:w="7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EB1371" w:rsidP="00EB1371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1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2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7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尿酸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抽血，了解痛风情况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FF67BF" w:rsidRPr="00DC35C4" w:rsidTr="00704BE9">
        <w:trPr>
          <w:trHeight w:val="20"/>
          <w:jc w:val="center"/>
        </w:trPr>
        <w:tc>
          <w:tcPr>
            <w:tcW w:w="7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EB1371" w:rsidP="00EB1371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1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3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7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肌酐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抽血，了解肾功能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67BF" w:rsidRPr="00DC35C4" w:rsidRDefault="00FF67BF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EB1371" w:rsidRPr="00DC35C4" w:rsidTr="00704BE9">
        <w:trPr>
          <w:trHeight w:val="20"/>
          <w:jc w:val="center"/>
        </w:trPr>
        <w:tc>
          <w:tcPr>
            <w:tcW w:w="7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14 </w:t>
            </w:r>
          </w:p>
        </w:tc>
        <w:tc>
          <w:tcPr>
            <w:tcW w:w="27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尿素氮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抽血，了解肾功能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EB1371" w:rsidRPr="00DC35C4" w:rsidTr="00704BE9">
        <w:trPr>
          <w:trHeight w:val="403"/>
          <w:jc w:val="center"/>
        </w:trPr>
        <w:tc>
          <w:tcPr>
            <w:tcW w:w="7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EB1371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1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5</w:t>
            </w:r>
          </w:p>
        </w:tc>
        <w:tc>
          <w:tcPr>
            <w:tcW w:w="27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91459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总前列腺特异抗原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91459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抽血，排除前列腺癌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</w:tr>
      <w:tr w:rsidR="00EB1371" w:rsidRPr="00DC35C4" w:rsidTr="00704BE9">
        <w:trPr>
          <w:trHeight w:val="20"/>
          <w:jc w:val="center"/>
        </w:trPr>
        <w:tc>
          <w:tcPr>
            <w:tcW w:w="7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EB1371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1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6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7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心电图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了解心脏情况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EB1371" w:rsidRPr="00DC35C4" w:rsidTr="00704BE9">
        <w:trPr>
          <w:trHeight w:val="20"/>
          <w:jc w:val="center"/>
        </w:trPr>
        <w:tc>
          <w:tcPr>
            <w:tcW w:w="7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EB1371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1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7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7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胸部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DR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了解肺部情况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EB1371" w:rsidRPr="00DC35C4" w:rsidTr="00704BE9">
        <w:trPr>
          <w:trHeight w:val="20"/>
          <w:jc w:val="center"/>
        </w:trPr>
        <w:tc>
          <w:tcPr>
            <w:tcW w:w="7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18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7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肝胆脾彩超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了解肝胆脾情况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EB1371" w:rsidRPr="00DC35C4" w:rsidTr="00704BE9">
        <w:trPr>
          <w:trHeight w:val="20"/>
          <w:jc w:val="center"/>
        </w:trPr>
        <w:tc>
          <w:tcPr>
            <w:tcW w:w="7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B1371" w:rsidRPr="00DC35C4" w:rsidRDefault="00EB1371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19</w:t>
            </w:r>
          </w:p>
        </w:tc>
        <w:tc>
          <w:tcPr>
            <w:tcW w:w="27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B1371" w:rsidRPr="00DC35C4" w:rsidRDefault="00EB1371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甲状腺彩超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B1371" w:rsidRPr="00DC35C4" w:rsidRDefault="00EB1371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了解甲状腺情</w:t>
            </w:r>
            <w:bookmarkStart w:id="0" w:name="_GoBack"/>
            <w:bookmarkEnd w:id="0"/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况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B1371" w:rsidRPr="00DC35C4" w:rsidRDefault="00EB1371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B1371" w:rsidRPr="00DC35C4" w:rsidRDefault="00EB1371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EB1371" w:rsidRPr="00DC35C4" w:rsidTr="00704BE9">
        <w:trPr>
          <w:trHeight w:val="20"/>
          <w:jc w:val="center"/>
        </w:trPr>
        <w:tc>
          <w:tcPr>
            <w:tcW w:w="7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EB1371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2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0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7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泌尿系统彩超（男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+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前列腺）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了解泌尿系统前列腺情况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EB1371" w:rsidRPr="00DC35C4" w:rsidTr="00704BE9">
        <w:trPr>
          <w:trHeight w:val="20"/>
          <w:jc w:val="center"/>
        </w:trPr>
        <w:tc>
          <w:tcPr>
            <w:tcW w:w="7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EB1371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2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1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7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妇科彩超</w:t>
            </w:r>
            <w:r w:rsidRPr="0040753A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（未婚经腹/已婚经阴道）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了解子宫、卵巢、附件情况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EB1371" w:rsidRPr="00DC35C4" w:rsidTr="00704BE9">
        <w:trPr>
          <w:trHeight w:val="20"/>
          <w:jc w:val="center"/>
        </w:trPr>
        <w:tc>
          <w:tcPr>
            <w:tcW w:w="7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EB1371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2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2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7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乳腺彩超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了解乳腺情况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EB1371" w:rsidRPr="00DC35C4" w:rsidTr="00704BE9">
        <w:trPr>
          <w:trHeight w:val="20"/>
          <w:jc w:val="center"/>
        </w:trPr>
        <w:tc>
          <w:tcPr>
            <w:tcW w:w="7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EB1371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2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3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7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抽血费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+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采血针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EB1371" w:rsidRPr="00DC35C4" w:rsidTr="00704BE9">
        <w:trPr>
          <w:trHeight w:val="20"/>
          <w:jc w:val="center"/>
        </w:trPr>
        <w:tc>
          <w:tcPr>
            <w:tcW w:w="7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EB1371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2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4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7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2E3F06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试管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1371" w:rsidRPr="00DC35C4" w:rsidRDefault="00EB1371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</w:tbl>
    <w:p w:rsidR="00B647F4" w:rsidRPr="00DC35C4" w:rsidRDefault="00B647F4" w:rsidP="00C35D5A">
      <w:pPr>
        <w:ind w:firstLineChars="200" w:firstLine="624"/>
        <w:rPr>
          <w:rFonts w:eastAsia="黑体" w:cs="Times New Roman"/>
        </w:rPr>
      </w:pPr>
    </w:p>
    <w:sectPr w:rsidR="00B647F4" w:rsidRPr="00DC35C4" w:rsidSect="00DC35C4">
      <w:footerReference w:type="even" r:id="rId8"/>
      <w:footerReference w:type="default" r:id="rId9"/>
      <w:footnotePr>
        <w:numFmt w:val="decimalEnclosedCircleChinese"/>
        <w:numRestart w:val="eachPage"/>
      </w:footnotePr>
      <w:pgSz w:w="11906" w:h="16838" w:code="9"/>
      <w:pgMar w:top="2098" w:right="1588" w:bottom="2041" w:left="1588" w:header="851" w:footer="426" w:gutter="0"/>
      <w:cols w:sep="1" w:space="425"/>
      <w:docGrid w:type="linesAndChars" w:linePitch="577" w:charSpace="-168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16B9" w:rsidRDefault="00AD16B9" w:rsidP="002D2105">
      <w:r>
        <w:separator/>
      </w:r>
    </w:p>
  </w:endnote>
  <w:endnote w:type="continuationSeparator" w:id="0">
    <w:p w:rsidR="00AD16B9" w:rsidRDefault="00AD16B9" w:rsidP="002D21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E5C47E6-65C8-4516-AB26-5387F2641BCB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5A0739DE-2F4E-4EAB-9950-80CE6F140C30}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  <w:embedRegular r:id="rId3" w:subsetted="1" w:fontKey="{ACE9E042-C286-48CF-9713-72F5939B94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AECDD53-6297-4995-939C-6F4B1333FAC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1740620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1F44D9" w:rsidRDefault="001F44D9" w:rsidP="001F44D9">
        <w:pPr>
          <w:pStyle w:val="a4"/>
          <w:ind w:firstLineChars="200" w:firstLine="360"/>
          <w:rPr>
            <w:rFonts w:ascii="Times New Roman" w:hAnsi="Times New Roman" w:cs="Times New Roman"/>
            <w:sz w:val="28"/>
            <w:szCs w:val="28"/>
          </w:rPr>
        </w:pP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  <w:r w:rsidR="004318A5" w:rsidRPr="001F44D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F44D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4318A5" w:rsidRPr="001F44D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C35D5A" w:rsidRPr="00C35D5A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 w:rsidR="004318A5" w:rsidRPr="001F44D9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535" w:rsidRPr="001F44D9" w:rsidRDefault="00E24535" w:rsidP="00551B1F">
    <w:pPr>
      <w:pStyle w:val="a4"/>
      <w:wordWrap w:val="0"/>
      <w:ind w:right="140"/>
      <w:jc w:val="right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16B9" w:rsidRDefault="00AD16B9" w:rsidP="002D2105">
      <w:r>
        <w:separator/>
      </w:r>
    </w:p>
  </w:footnote>
  <w:footnote w:type="continuationSeparator" w:id="0">
    <w:p w:rsidR="00AD16B9" w:rsidRDefault="00AD16B9" w:rsidP="002D21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C6C9A"/>
    <w:multiLevelType w:val="hybridMultilevel"/>
    <w:tmpl w:val="1B0299FA"/>
    <w:lvl w:ilvl="0" w:tplc="10864B4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hdrShapeDefaults>
    <o:shapedefaults v:ext="edit" spidmax="4097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47A3B"/>
    <w:rsid w:val="00003151"/>
    <w:rsid w:val="000133BA"/>
    <w:rsid w:val="00016CDC"/>
    <w:rsid w:val="00030B15"/>
    <w:rsid w:val="00032809"/>
    <w:rsid w:val="00034579"/>
    <w:rsid w:val="00045967"/>
    <w:rsid w:val="00047A3B"/>
    <w:rsid w:val="0007068D"/>
    <w:rsid w:val="000831F2"/>
    <w:rsid w:val="00086706"/>
    <w:rsid w:val="000C1C95"/>
    <w:rsid w:val="000D6A64"/>
    <w:rsid w:val="000E3BC9"/>
    <w:rsid w:val="000E40F2"/>
    <w:rsid w:val="000F6C96"/>
    <w:rsid w:val="00106521"/>
    <w:rsid w:val="00117B49"/>
    <w:rsid w:val="00134325"/>
    <w:rsid w:val="0014608B"/>
    <w:rsid w:val="00152BC3"/>
    <w:rsid w:val="00174B4D"/>
    <w:rsid w:val="00180691"/>
    <w:rsid w:val="00192A77"/>
    <w:rsid w:val="001A15AC"/>
    <w:rsid w:val="001A4D7B"/>
    <w:rsid w:val="001B2074"/>
    <w:rsid w:val="001C4193"/>
    <w:rsid w:val="001C4A2A"/>
    <w:rsid w:val="001C6C10"/>
    <w:rsid w:val="001F44D9"/>
    <w:rsid w:val="00216360"/>
    <w:rsid w:val="00221B66"/>
    <w:rsid w:val="00232D7D"/>
    <w:rsid w:val="0024378D"/>
    <w:rsid w:val="00255631"/>
    <w:rsid w:val="00262F8B"/>
    <w:rsid w:val="00265CBA"/>
    <w:rsid w:val="00280268"/>
    <w:rsid w:val="002821EC"/>
    <w:rsid w:val="002A307E"/>
    <w:rsid w:val="002B19A6"/>
    <w:rsid w:val="002D2105"/>
    <w:rsid w:val="002D45F3"/>
    <w:rsid w:val="002E2A09"/>
    <w:rsid w:val="002E3F06"/>
    <w:rsid w:val="002F0783"/>
    <w:rsid w:val="0030202D"/>
    <w:rsid w:val="0031040F"/>
    <w:rsid w:val="00310A7F"/>
    <w:rsid w:val="00335496"/>
    <w:rsid w:val="00343123"/>
    <w:rsid w:val="003539FC"/>
    <w:rsid w:val="00377C8D"/>
    <w:rsid w:val="00387133"/>
    <w:rsid w:val="003A3701"/>
    <w:rsid w:val="003B74D8"/>
    <w:rsid w:val="003C4BE5"/>
    <w:rsid w:val="0040753A"/>
    <w:rsid w:val="0041176D"/>
    <w:rsid w:val="004318A5"/>
    <w:rsid w:val="004547EE"/>
    <w:rsid w:val="00455838"/>
    <w:rsid w:val="00460FAC"/>
    <w:rsid w:val="00465033"/>
    <w:rsid w:val="00470269"/>
    <w:rsid w:val="00473822"/>
    <w:rsid w:val="004A44F1"/>
    <w:rsid w:val="004B46FB"/>
    <w:rsid w:val="004C121A"/>
    <w:rsid w:val="004C5FBC"/>
    <w:rsid w:val="005073A1"/>
    <w:rsid w:val="00520FCA"/>
    <w:rsid w:val="00521703"/>
    <w:rsid w:val="0053500C"/>
    <w:rsid w:val="00540F53"/>
    <w:rsid w:val="00551B1F"/>
    <w:rsid w:val="00567D65"/>
    <w:rsid w:val="005A02CB"/>
    <w:rsid w:val="005B2789"/>
    <w:rsid w:val="005C23A3"/>
    <w:rsid w:val="005C43DF"/>
    <w:rsid w:val="005D4CD7"/>
    <w:rsid w:val="005E0E1F"/>
    <w:rsid w:val="005E28F6"/>
    <w:rsid w:val="006127BF"/>
    <w:rsid w:val="00625B1F"/>
    <w:rsid w:val="00627D89"/>
    <w:rsid w:val="006505BA"/>
    <w:rsid w:val="00661207"/>
    <w:rsid w:val="00663989"/>
    <w:rsid w:val="006673E9"/>
    <w:rsid w:val="00677423"/>
    <w:rsid w:val="00680E17"/>
    <w:rsid w:val="00692C13"/>
    <w:rsid w:val="006A36AC"/>
    <w:rsid w:val="006C19BF"/>
    <w:rsid w:val="006C5CAD"/>
    <w:rsid w:val="006C767F"/>
    <w:rsid w:val="00704BE9"/>
    <w:rsid w:val="007220DC"/>
    <w:rsid w:val="0073066D"/>
    <w:rsid w:val="007352A2"/>
    <w:rsid w:val="007445F9"/>
    <w:rsid w:val="00745D45"/>
    <w:rsid w:val="007471C9"/>
    <w:rsid w:val="00756413"/>
    <w:rsid w:val="007578F2"/>
    <w:rsid w:val="00786028"/>
    <w:rsid w:val="007D2BC8"/>
    <w:rsid w:val="007F1A60"/>
    <w:rsid w:val="00804651"/>
    <w:rsid w:val="00811AF1"/>
    <w:rsid w:val="0085406F"/>
    <w:rsid w:val="0086691F"/>
    <w:rsid w:val="00885C5E"/>
    <w:rsid w:val="00886BF3"/>
    <w:rsid w:val="0089266C"/>
    <w:rsid w:val="008A57A9"/>
    <w:rsid w:val="008B48C2"/>
    <w:rsid w:val="008C3734"/>
    <w:rsid w:val="008F004B"/>
    <w:rsid w:val="008F44B5"/>
    <w:rsid w:val="008F77B3"/>
    <w:rsid w:val="00900508"/>
    <w:rsid w:val="009106E6"/>
    <w:rsid w:val="00940776"/>
    <w:rsid w:val="00961D22"/>
    <w:rsid w:val="009D4900"/>
    <w:rsid w:val="009E6909"/>
    <w:rsid w:val="009F1418"/>
    <w:rsid w:val="00A0785D"/>
    <w:rsid w:val="00A64785"/>
    <w:rsid w:val="00A75BB9"/>
    <w:rsid w:val="00A81728"/>
    <w:rsid w:val="00A8272D"/>
    <w:rsid w:val="00A915EA"/>
    <w:rsid w:val="00AA5679"/>
    <w:rsid w:val="00AB063F"/>
    <w:rsid w:val="00AD16B9"/>
    <w:rsid w:val="00AE0D34"/>
    <w:rsid w:val="00AE7E51"/>
    <w:rsid w:val="00AF2956"/>
    <w:rsid w:val="00AF2D96"/>
    <w:rsid w:val="00B647F4"/>
    <w:rsid w:val="00B77244"/>
    <w:rsid w:val="00BA70CC"/>
    <w:rsid w:val="00BD6EEB"/>
    <w:rsid w:val="00BF5034"/>
    <w:rsid w:val="00BF743E"/>
    <w:rsid w:val="00BF7B90"/>
    <w:rsid w:val="00C143EB"/>
    <w:rsid w:val="00C30E21"/>
    <w:rsid w:val="00C35C83"/>
    <w:rsid w:val="00C35D5A"/>
    <w:rsid w:val="00CB0D2A"/>
    <w:rsid w:val="00CC443F"/>
    <w:rsid w:val="00CE1519"/>
    <w:rsid w:val="00CF3821"/>
    <w:rsid w:val="00CF57C2"/>
    <w:rsid w:val="00D12D05"/>
    <w:rsid w:val="00D12DF2"/>
    <w:rsid w:val="00D27289"/>
    <w:rsid w:val="00D42B4F"/>
    <w:rsid w:val="00D81CB2"/>
    <w:rsid w:val="00D8347C"/>
    <w:rsid w:val="00D9127E"/>
    <w:rsid w:val="00D9527E"/>
    <w:rsid w:val="00D97987"/>
    <w:rsid w:val="00DA6CA7"/>
    <w:rsid w:val="00DC3209"/>
    <w:rsid w:val="00DC35C4"/>
    <w:rsid w:val="00DD0D46"/>
    <w:rsid w:val="00DD29A6"/>
    <w:rsid w:val="00DD2E4C"/>
    <w:rsid w:val="00DF07D8"/>
    <w:rsid w:val="00E04624"/>
    <w:rsid w:val="00E24535"/>
    <w:rsid w:val="00E34E53"/>
    <w:rsid w:val="00E47A39"/>
    <w:rsid w:val="00E546B9"/>
    <w:rsid w:val="00E85A0E"/>
    <w:rsid w:val="00EB1371"/>
    <w:rsid w:val="00EC396D"/>
    <w:rsid w:val="00EF0F70"/>
    <w:rsid w:val="00EF3BC2"/>
    <w:rsid w:val="00F10BD3"/>
    <w:rsid w:val="00F1172A"/>
    <w:rsid w:val="00F52ABD"/>
    <w:rsid w:val="00FC146F"/>
    <w:rsid w:val="00FD2042"/>
    <w:rsid w:val="00FD561B"/>
    <w:rsid w:val="00FF1E97"/>
    <w:rsid w:val="00FF67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209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210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D21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2105"/>
    <w:rPr>
      <w:sz w:val="18"/>
      <w:szCs w:val="18"/>
    </w:rPr>
  </w:style>
  <w:style w:type="paragraph" w:styleId="a5">
    <w:name w:val="Body Text Indent"/>
    <w:basedOn w:val="a"/>
    <w:link w:val="Char1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Char1">
    <w:name w:val="正文文本缩进 Char"/>
    <w:basedOn w:val="a0"/>
    <w:link w:val="a5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6">
    <w:name w:val="Body Text"/>
    <w:basedOn w:val="a"/>
    <w:link w:val="Char2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Char2">
    <w:name w:val="正文文本 Char"/>
    <w:basedOn w:val="a0"/>
    <w:link w:val="a6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7">
    <w:name w:val="Balloon Text"/>
    <w:basedOn w:val="a"/>
    <w:link w:val="Char3"/>
    <w:uiPriority w:val="99"/>
    <w:semiHidden/>
    <w:unhideWhenUsed/>
    <w:rsid w:val="002D2105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886BF3"/>
  </w:style>
  <w:style w:type="paragraph" w:styleId="a9">
    <w:name w:val="List Paragraph"/>
    <w:basedOn w:val="a"/>
    <w:uiPriority w:val="34"/>
    <w:qFormat/>
    <w:rsid w:val="007471C9"/>
    <w:pPr>
      <w:ind w:firstLineChars="200" w:firstLine="420"/>
    </w:pPr>
    <w:rPr>
      <w:rFonts w:asciiTheme="minorHAnsi" w:eastAsiaTheme="minorEastAsia" w:hAnsiTheme="minorHAnsi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209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210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D21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2105"/>
    <w:rPr>
      <w:sz w:val="18"/>
      <w:szCs w:val="18"/>
    </w:rPr>
  </w:style>
  <w:style w:type="paragraph" w:styleId="a5">
    <w:name w:val="Body Text Indent"/>
    <w:basedOn w:val="a"/>
    <w:link w:val="Char1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Char1">
    <w:name w:val="正文文本缩进 Char"/>
    <w:basedOn w:val="a0"/>
    <w:link w:val="a5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6">
    <w:name w:val="Body Text"/>
    <w:basedOn w:val="a"/>
    <w:link w:val="Char2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Char2">
    <w:name w:val="正文文本 Char"/>
    <w:basedOn w:val="a0"/>
    <w:link w:val="a6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7">
    <w:name w:val="Balloon Text"/>
    <w:basedOn w:val="a"/>
    <w:link w:val="Char3"/>
    <w:uiPriority w:val="99"/>
    <w:semiHidden/>
    <w:unhideWhenUsed/>
    <w:rsid w:val="002D2105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886BF3"/>
  </w:style>
  <w:style w:type="paragraph" w:styleId="a9">
    <w:name w:val="List Paragraph"/>
    <w:basedOn w:val="a"/>
    <w:uiPriority w:val="34"/>
    <w:qFormat/>
    <w:rsid w:val="007471C9"/>
    <w:pPr>
      <w:ind w:firstLineChars="200" w:firstLine="420"/>
    </w:pPr>
    <w:rPr>
      <w:rFonts w:asciiTheme="minorHAnsi" w:eastAsiaTheme="minorEastAsia" w:hAnsiTheme="minorHAnsi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4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&#25991;&#20214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6E2E2-28AA-4F26-8048-C708FF0CE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中山大学文件-智能红头.dotx</Template>
  <TotalTime>0</TotalTime>
  <Pages>1</Pages>
  <Words>97</Words>
  <Characters>553</Characters>
  <Application>Microsoft Office Word</Application>
  <DocSecurity>0</DocSecurity>
  <Lines>4</Lines>
  <Paragraphs>1</Paragraphs>
  <ScaleCrop>false</ScaleCrop>
  <Company>SYSU</Company>
  <LinksUpToDate>false</LinksUpToDate>
  <CharactersWithSpaces>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Windows 用户</cp:lastModifiedBy>
  <cp:revision>2</cp:revision>
  <cp:lastPrinted>2016-10-24T07:10:00Z</cp:lastPrinted>
  <dcterms:created xsi:type="dcterms:W3CDTF">2018-05-15T01:23:00Z</dcterms:created>
  <dcterms:modified xsi:type="dcterms:W3CDTF">2018-05-15T01:23:00Z</dcterms:modified>
</cp:coreProperties>
</file>